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附件1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：</w:t>
      </w:r>
    </w:p>
    <w:tbl>
      <w:tblPr>
        <w:tblStyle w:val="3"/>
        <w:tblpPr w:leftFromText="180" w:rightFromText="180" w:vertAnchor="text" w:horzAnchor="margin" w:tblpXSpec="center" w:tblpY="375"/>
        <w:tblW w:w="75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3441"/>
        <w:gridCol w:w="2987"/>
        <w:gridCol w:w="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部门</w:t>
            </w:r>
          </w:p>
        </w:tc>
        <w:tc>
          <w:tcPr>
            <w:tcW w:w="34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职务</w:t>
            </w:r>
          </w:p>
        </w:tc>
        <w:tc>
          <w:tcPr>
            <w:tcW w:w="29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姓名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办公室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晋成烨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单湘媛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王莹东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新媒体部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郭庆侨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黄振环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樊聪聪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金敬杰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史晓英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孙思微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王云鹤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宣传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宋诗羽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齐献堃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何鲜玉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宋稚雅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焦金金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孙素素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外联部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邹广峻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校友部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刘林萱子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冯晨旭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郑航行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邢丽峰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科研部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梁鹢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沈昊旻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魏昕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曹晓妍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董卫敏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媛媛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王有为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文艺部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陶梦瑶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侯素钰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白晓静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姜尚炎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张露云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郭艺馨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姜爱华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实习实践部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邢宇含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王晨頔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张其鹏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董继伟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体育部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何盼盼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张田田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胡一鸣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管理案例部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副部长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卢艳红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70" w:hRule="atLeast"/>
        </w:trPr>
        <w:tc>
          <w:tcPr>
            <w:tcW w:w="10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理事</w:t>
            </w:r>
          </w:p>
        </w:tc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杨蓉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679CB"/>
    <w:rsid w:val="00030DF1"/>
    <w:rsid w:val="0005739D"/>
    <w:rsid w:val="000C771E"/>
    <w:rsid w:val="00146B6A"/>
    <w:rsid w:val="00170778"/>
    <w:rsid w:val="001F0A3A"/>
    <w:rsid w:val="002456D8"/>
    <w:rsid w:val="002673E8"/>
    <w:rsid w:val="00285BDD"/>
    <w:rsid w:val="00297631"/>
    <w:rsid w:val="002E7CAC"/>
    <w:rsid w:val="002F48B5"/>
    <w:rsid w:val="00302DC5"/>
    <w:rsid w:val="00321A9C"/>
    <w:rsid w:val="0033155F"/>
    <w:rsid w:val="00384D5A"/>
    <w:rsid w:val="00412178"/>
    <w:rsid w:val="004225D7"/>
    <w:rsid w:val="004809F1"/>
    <w:rsid w:val="00577F0A"/>
    <w:rsid w:val="005C1A2D"/>
    <w:rsid w:val="006404BB"/>
    <w:rsid w:val="00674ABF"/>
    <w:rsid w:val="006C1EA6"/>
    <w:rsid w:val="006E45E6"/>
    <w:rsid w:val="007C5F58"/>
    <w:rsid w:val="007F20EC"/>
    <w:rsid w:val="00855800"/>
    <w:rsid w:val="00867398"/>
    <w:rsid w:val="00882C45"/>
    <w:rsid w:val="00883D5F"/>
    <w:rsid w:val="008D406F"/>
    <w:rsid w:val="008F1536"/>
    <w:rsid w:val="00920DBA"/>
    <w:rsid w:val="009222F7"/>
    <w:rsid w:val="009C1B65"/>
    <w:rsid w:val="009C7C0A"/>
    <w:rsid w:val="00A12800"/>
    <w:rsid w:val="00A22066"/>
    <w:rsid w:val="00A36BF5"/>
    <w:rsid w:val="00A5518F"/>
    <w:rsid w:val="00B25A4A"/>
    <w:rsid w:val="00BE76E0"/>
    <w:rsid w:val="00C52816"/>
    <w:rsid w:val="00D94948"/>
    <w:rsid w:val="00DF5D08"/>
    <w:rsid w:val="00E200CB"/>
    <w:rsid w:val="00E40D8A"/>
    <w:rsid w:val="00E51233"/>
    <w:rsid w:val="00E56B9D"/>
    <w:rsid w:val="00E960E9"/>
    <w:rsid w:val="00F86F71"/>
    <w:rsid w:val="0412576F"/>
    <w:rsid w:val="08403475"/>
    <w:rsid w:val="0C741548"/>
    <w:rsid w:val="1D284966"/>
    <w:rsid w:val="282D7083"/>
    <w:rsid w:val="2CA679CB"/>
    <w:rsid w:val="37A8006B"/>
    <w:rsid w:val="40892C4F"/>
    <w:rsid w:val="58245C70"/>
    <w:rsid w:val="5BFF79FA"/>
    <w:rsid w:val="645F1738"/>
    <w:rsid w:val="65F435DE"/>
    <w:rsid w:val="7D12085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21150;&#20844;&#23460;&#36817;&#26399;&#20107;&#21153;&#23433;&#25490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办公室近期事务安排.doc</Template>
  <Pages>1</Pages>
  <Words>115</Words>
  <Characters>115</Characters>
  <Lines>1</Lines>
  <Paragraphs>1</Paragraphs>
  <ScaleCrop>false</ScaleCrop>
  <LinksUpToDate>false</LinksUpToDate>
  <CharactersWithSpaces>137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2016-10-27T12:52:00Z</dcterms:created>
  <dc:creator>user</dc:creator>
  <cp:lastModifiedBy>user</cp:lastModifiedBy>
  <dcterms:modified xsi:type="dcterms:W3CDTF">2016-10-29T14:58:39Z</dcterms:modified>
  <dc:title>个人照，部长团照，部门介绍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